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enett"/>
        <w:tblW w:w="10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6"/>
        <w:gridCol w:w="774"/>
        <w:gridCol w:w="6872"/>
      </w:tblGrid>
      <w:tr w:rsidR="004335F6" w:rsidRPr="00CE13FD" w14:paraId="0C879CB9" w14:textId="77777777" w:rsidTr="009267DC">
        <w:trPr>
          <w:trHeight w:val="3055"/>
        </w:trPr>
        <w:tc>
          <w:tcPr>
            <w:tcW w:w="3096" w:type="dxa"/>
          </w:tcPr>
          <w:p w14:paraId="36A3FF7A" w14:textId="26567B54" w:rsidR="004335F6" w:rsidRPr="00CE13FD" w:rsidRDefault="004335F6" w:rsidP="00D56818">
            <w:pPr>
              <w:pStyle w:val="Overskrift3"/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  <w:noProof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49C34EA6" wp14:editId="19569FE5">
                      <wp:simplePos x="0" y="0"/>
                      <wp:positionH relativeFrom="column">
                        <wp:posOffset>-313639</wp:posOffset>
                      </wp:positionH>
                      <wp:positionV relativeFrom="paragraph">
                        <wp:posOffset>61138</wp:posOffset>
                      </wp:positionV>
                      <wp:extent cx="497433" cy="318770"/>
                      <wp:effectExtent l="0" t="0" r="0" b="5080"/>
                      <wp:wrapNone/>
                      <wp:docPr id="217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433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F371B" w14:textId="3112F89F" w:rsidR="004335F6" w:rsidRPr="006F633E" w:rsidRDefault="004335F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44"/>
                                    </w:rPr>
                                  </w:pPr>
                                  <w:r w:rsidRPr="006F633E">
                                    <w:rPr>
                                      <w:b/>
                                      <w:bCs/>
                                      <w:sz w:val="36"/>
                                      <w:szCs w:val="44"/>
                                    </w:rPr>
                                    <w:t>CV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C34E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margin-left:-24.7pt;margin-top:4.8pt;width:39.15pt;height:25.1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" stroked="f">
                      <v:textbox>
                        <w:txbxContent>
                          <w:p w14:paraId="6A8F371B" w14:textId="3112F89F" w:rsidR="004335F6" w:rsidRPr="006F633E" w:rsidRDefault="004335F6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6F633E"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  <w:t>CV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13F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5FA2D1" wp14:editId="2B0DD9E9">
                  <wp:extent cx="1457300" cy="1947680"/>
                  <wp:effectExtent l="114300" t="76200" r="105410" b="96710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4" r="26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00" cy="194768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C8CB0EE" w14:textId="772C84A0" w:rsidR="004335F6" w:rsidRPr="00CE13FD" w:rsidRDefault="004335F6" w:rsidP="00D56818">
            <w:pPr>
              <w:pStyle w:val="Bildetekst"/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</w:rPr>
              <w:t>Sett inn eget bilde</w:t>
            </w:r>
          </w:p>
          <w:p w14:paraId="5059BB7A" w14:textId="330735B4" w:rsidR="004335F6" w:rsidRPr="00CE13FD" w:rsidRDefault="004335F6" w:rsidP="00361ACF">
            <w:pPr>
              <w:pStyle w:val="Overskrift3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14:paraId="1D7A125C" w14:textId="53BD75A1" w:rsidR="004335F6" w:rsidRPr="00CE13FD" w:rsidRDefault="004335F6" w:rsidP="000C45FF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872" w:type="dxa"/>
            <w:vMerge w:val="restart"/>
          </w:tcPr>
          <w:p w14:paraId="3E26FB75" w14:textId="77777777" w:rsidR="004335F6" w:rsidRDefault="004335F6" w:rsidP="008B7141">
            <w:pPr>
              <w:pStyle w:val="Tittel"/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4E356A30" w14:textId="77777777" w:rsidR="004335F6" w:rsidRDefault="004335F6" w:rsidP="008B7141">
            <w:pPr>
              <w:pStyle w:val="Tittel"/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6F1F217F" w14:textId="78898161" w:rsidR="004335F6" w:rsidRPr="00CE13FD" w:rsidRDefault="004335F6" w:rsidP="008B7141">
            <w:pPr>
              <w:pStyle w:val="Tittel"/>
              <w:rPr>
                <w:rFonts w:ascii="Times New Roman" w:hAnsi="Times New Roman" w:cs="Times New Roman"/>
                <w:sz w:val="52"/>
                <w:szCs w:val="52"/>
              </w:rPr>
            </w:pPr>
            <w:r w:rsidRPr="00CE13FD">
              <w:rPr>
                <w:rFonts w:ascii="Times New Roman" w:hAnsi="Times New Roman" w:cs="Times New Roman"/>
                <w:sz w:val="52"/>
                <w:szCs w:val="52"/>
              </w:rPr>
              <w:t>Navn</w:t>
            </w:r>
          </w:p>
          <w:p w14:paraId="4301EC08" w14:textId="77777777" w:rsidR="004335F6" w:rsidRPr="00CE13FD" w:rsidRDefault="004335F6" w:rsidP="008B7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FD">
              <w:rPr>
                <w:rFonts w:ascii="Times New Roman" w:hAnsi="Times New Roman" w:cs="Times New Roman"/>
                <w:sz w:val="24"/>
                <w:szCs w:val="24"/>
              </w:rPr>
              <w:t xml:space="preserve">Foreslått til verv: (f.eks. styremedlem, vara, </w:t>
            </w:r>
            <w:proofErr w:type="gramStart"/>
            <w:r w:rsidRPr="00CE13FD">
              <w:rPr>
                <w:rFonts w:ascii="Times New Roman" w:hAnsi="Times New Roman" w:cs="Times New Roman"/>
                <w:sz w:val="24"/>
                <w:szCs w:val="24"/>
              </w:rPr>
              <w:t>valgkomité,</w:t>
            </w:r>
            <w:proofErr w:type="gramEnd"/>
            <w:r w:rsidRPr="00CE13FD">
              <w:rPr>
                <w:rFonts w:ascii="Times New Roman" w:hAnsi="Times New Roman" w:cs="Times New Roman"/>
                <w:sz w:val="24"/>
                <w:szCs w:val="24"/>
              </w:rPr>
              <w:t xml:space="preserve"> revisor)</w:t>
            </w:r>
          </w:p>
          <w:p w14:paraId="3BC8D93B" w14:textId="77777777" w:rsidR="004335F6" w:rsidRPr="00CE13FD" w:rsidRDefault="004335F6" w:rsidP="008B7141">
            <w:pPr>
              <w:pStyle w:val="Overskrift2"/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</w:rPr>
              <w:t>Erfaring med fuglehund og organisasjonsarbeid</w:t>
            </w:r>
          </w:p>
          <w:p w14:paraId="23427C9C" w14:textId="77777777" w:rsidR="004335F6" w:rsidRPr="00CE13FD" w:rsidRDefault="004335F6" w:rsidP="008B7141">
            <w:pPr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</w:rPr>
              <w:t xml:space="preserve">Beskriv </w:t>
            </w:r>
            <w:r w:rsidRPr="00FB448F">
              <w:rPr>
                <w:rFonts w:ascii="Times New Roman" w:hAnsi="Times New Roman" w:cs="Times New Roman"/>
              </w:rPr>
              <w:t xml:space="preserve">relevant erfaring som jaktprøver, dommer- og tillitsverv, arbeid i rase- eller </w:t>
            </w:r>
            <w:proofErr w:type="spellStart"/>
            <w:r w:rsidRPr="00FB448F">
              <w:rPr>
                <w:rFonts w:ascii="Times New Roman" w:hAnsi="Times New Roman" w:cs="Times New Roman"/>
              </w:rPr>
              <w:t>distriktsklubber</w:t>
            </w:r>
            <w:proofErr w:type="spellEnd"/>
            <w:r w:rsidRPr="00FB448F">
              <w:rPr>
                <w:rFonts w:ascii="Times New Roman" w:hAnsi="Times New Roman" w:cs="Times New Roman"/>
              </w:rPr>
              <w:t>, oppgaver</w:t>
            </w:r>
            <w:r w:rsidRPr="00CE13FD">
              <w:rPr>
                <w:rFonts w:ascii="Times New Roman" w:hAnsi="Times New Roman" w:cs="Times New Roman"/>
              </w:rPr>
              <w:t>/prosjekter i FKF/NKK.</w:t>
            </w:r>
          </w:p>
          <w:p w14:paraId="48B32DC9" w14:textId="77777777" w:rsidR="004335F6" w:rsidRPr="00CE13FD" w:rsidRDefault="004335F6" w:rsidP="008B7141">
            <w:pPr>
              <w:pStyle w:val="Overskrift2"/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</w:rPr>
              <w:t>Annen relevant kompetanse</w:t>
            </w:r>
          </w:p>
          <w:p w14:paraId="1CF04BF1" w14:textId="77777777" w:rsidR="004335F6" w:rsidRPr="00CE13FD" w:rsidRDefault="004335F6" w:rsidP="008B7141">
            <w:pPr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</w:rPr>
              <w:t>Utdanning og yrkeserfaring som kan bidra til styre- og organisasjonsarbeid (f.eks. ledelse, økonomi, kommunikasjon, juridisk bakgrunn, prosjektstyring osv.).</w:t>
            </w:r>
          </w:p>
          <w:p w14:paraId="499E20CF" w14:textId="77777777" w:rsidR="004335F6" w:rsidRPr="00CE13FD" w:rsidRDefault="004335F6" w:rsidP="008B7141">
            <w:pPr>
              <w:pStyle w:val="Overskrift2"/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</w:rPr>
              <w:t>Nøkkelkompetanse</w:t>
            </w:r>
          </w:p>
          <w:p w14:paraId="525D913F" w14:textId="77777777" w:rsidR="004335F6" w:rsidRPr="00CE13FD" w:rsidRDefault="004335F6" w:rsidP="008B7141">
            <w:pPr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</w:rPr>
              <w:t>Gi 3–5 stikkord som beskriver din kompetanse (eksempel: strategi • samarbeid • kommunikasjon • dommerutdanning • organisasjonsforståelse).</w:t>
            </w:r>
          </w:p>
          <w:p w14:paraId="6A99F4E0" w14:textId="77777777" w:rsidR="004335F6" w:rsidRPr="00CE13FD" w:rsidRDefault="004335F6" w:rsidP="008B7141">
            <w:pPr>
              <w:pStyle w:val="Overskrift2"/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sz w:val="18"/>
                <w:szCs w:val="22"/>
              </w:rPr>
            </w:pPr>
            <w:r w:rsidRPr="00CE13FD">
              <w:rPr>
                <w:rFonts w:ascii="Times New Roman" w:hAnsi="Times New Roman" w:cs="Times New Roman"/>
              </w:rPr>
              <w:t>Motivasjon og visjon</w:t>
            </w:r>
          </w:p>
          <w:p w14:paraId="2F543128" w14:textId="77777777" w:rsidR="004335F6" w:rsidRPr="00CE13FD" w:rsidRDefault="004335F6" w:rsidP="008B7141">
            <w:pPr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</w:rPr>
              <w:t>Kort tekst om hvorfor du ønsker vervet og hva du ønsker å bidra med i FKF.</w:t>
            </w:r>
          </w:p>
          <w:p w14:paraId="4BEEA811" w14:textId="77777777" w:rsidR="004335F6" w:rsidRPr="00CE13FD" w:rsidRDefault="004335F6" w:rsidP="008B7141">
            <w:pPr>
              <w:pStyle w:val="Overskrift2"/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sz w:val="18"/>
                <w:szCs w:val="22"/>
              </w:rPr>
            </w:pPr>
            <w:r w:rsidRPr="00CE13FD">
              <w:rPr>
                <w:rFonts w:ascii="Times New Roman" w:hAnsi="Times New Roman" w:cs="Times New Roman"/>
              </w:rPr>
              <w:t>Anbefaling / støtte</w:t>
            </w:r>
          </w:p>
          <w:p w14:paraId="1854E952" w14:textId="1DB27A88" w:rsidR="004335F6" w:rsidRPr="00CE13FD" w:rsidRDefault="004335F6" w:rsidP="008B7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FD">
              <w:rPr>
                <w:rFonts w:ascii="Times New Roman" w:hAnsi="Times New Roman" w:cs="Times New Roman"/>
              </w:rPr>
              <w:t>Oppgi hvilken klubb(er) som har foreslått deg.</w:t>
            </w:r>
          </w:p>
        </w:tc>
      </w:tr>
      <w:tr w:rsidR="004335F6" w:rsidRPr="00CE13FD" w14:paraId="684D0204" w14:textId="77777777" w:rsidTr="009267DC">
        <w:trPr>
          <w:trHeight w:val="7161"/>
        </w:trPr>
        <w:tc>
          <w:tcPr>
            <w:tcW w:w="3096" w:type="dxa"/>
          </w:tcPr>
          <w:p w14:paraId="499425F2" w14:textId="404DDB16" w:rsidR="004335F6" w:rsidRPr="00CE13FD" w:rsidRDefault="004335F6" w:rsidP="00036450">
            <w:pPr>
              <w:pStyle w:val="Overskrift3"/>
              <w:rPr>
                <w:rFonts w:ascii="Times New Roman" w:hAnsi="Times New Roman" w:cs="Times New Roman"/>
                <w:lang w:val="da-DK"/>
              </w:rPr>
            </w:pPr>
            <w:r w:rsidRPr="00CE13FD">
              <w:rPr>
                <w:rFonts w:ascii="Times New Roman" w:hAnsi="Times New Roman" w:cs="Times New Roman"/>
                <w:lang w:val="da-DK"/>
              </w:rPr>
              <w:t>Fødselsdato/BOsted</w:t>
            </w:r>
          </w:p>
          <w:p w14:paraId="4D5AE2E8" w14:textId="32E0499C" w:rsidR="004335F6" w:rsidRPr="00CE13FD" w:rsidRDefault="004335F6" w:rsidP="00DF369D">
            <w:pPr>
              <w:rPr>
                <w:rFonts w:ascii="Times New Roman" w:hAnsi="Times New Roman" w:cs="Times New Roman"/>
                <w:lang w:val="da-DK"/>
              </w:rPr>
            </w:pPr>
            <w:r w:rsidRPr="00CE13FD">
              <w:rPr>
                <w:rFonts w:ascii="Times New Roman" w:hAnsi="Times New Roman" w:cs="Times New Roman"/>
                <w:lang w:val="da-DK"/>
              </w:rPr>
              <w:t>Dato, sted</w:t>
            </w:r>
          </w:p>
          <w:p w14:paraId="32BFC6E2" w14:textId="4E9C2FE3" w:rsidR="004335F6" w:rsidRPr="00CE13FD" w:rsidRDefault="004335F6" w:rsidP="00036450">
            <w:pPr>
              <w:rPr>
                <w:rFonts w:ascii="Times New Roman" w:hAnsi="Times New Roman" w:cs="Times New Roman"/>
                <w:lang w:val="da-DK"/>
              </w:rPr>
            </w:pPr>
            <w:r w:rsidRPr="00CE13FD">
              <w:rPr>
                <w:rFonts w:ascii="Times New Roman" w:hAnsi="Times New Roman" w:cs="Times New Roman"/>
                <w:lang w:val="da-DK"/>
              </w:rPr>
              <w:t>Bor i xxx</w:t>
            </w:r>
          </w:p>
          <w:sdt>
            <w:sdtPr>
              <w:rPr>
                <w:rFonts w:ascii="Times New Roman" w:hAnsi="Times New Roman" w:cs="Times New Roman"/>
              </w:rPr>
              <w:id w:val="-1954003311"/>
              <w:placeholder>
                <w:docPart w:val="EDFC1D75ADA244F6B5D5B106E6D96BC6"/>
              </w:placeholder>
              <w:temporary/>
              <w:showingPlcHdr/>
              <w15:appearance w15:val="hidden"/>
            </w:sdtPr>
            <w:sdtEndPr/>
            <w:sdtContent>
              <w:p w14:paraId="023D9576" w14:textId="77777777" w:rsidR="004335F6" w:rsidRPr="00CE13FD" w:rsidRDefault="004335F6" w:rsidP="00CB0055">
                <w:pPr>
                  <w:pStyle w:val="Overskrift3"/>
                  <w:rPr>
                    <w:rFonts w:ascii="Times New Roman" w:hAnsi="Times New Roman" w:cs="Times New Roman"/>
                  </w:rPr>
                </w:pPr>
                <w:r w:rsidRPr="00CE13FD">
                  <w:rPr>
                    <w:rFonts w:ascii="Times New Roman" w:hAnsi="Times New Roman" w:cs="Times New Roman"/>
                    <w:lang w:bidi="nb-NO"/>
                  </w:rPr>
                  <w:t>Kontakt</w:t>
                </w:r>
              </w:p>
            </w:sdtContent>
          </w:sdt>
          <w:p w14:paraId="5B0AC427" w14:textId="791A10BB" w:rsidR="004335F6" w:rsidRPr="00CE13FD" w:rsidRDefault="00786108" w:rsidP="004D301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11563247"/>
                <w:placeholder>
                  <w:docPart w:val="2887F71E773F4377ACE0E2D30790C538"/>
                </w:placeholder>
                <w:temporary/>
                <w:showingPlcHdr/>
                <w15:appearance w15:val="hidden"/>
              </w:sdtPr>
              <w:sdtEndPr/>
              <w:sdtContent>
                <w:r w:rsidR="004335F6" w:rsidRPr="00CE13FD">
                  <w:rPr>
                    <w:rFonts w:ascii="Times New Roman" w:hAnsi="Times New Roman" w:cs="Times New Roman"/>
                    <w:lang w:bidi="nb-NO"/>
                  </w:rPr>
                  <w:t>TELEFON:</w:t>
                </w:r>
              </w:sdtContent>
            </w:sdt>
            <w:r w:rsidR="008757C4">
              <w:rPr>
                <w:rFonts w:ascii="Times New Roman" w:hAnsi="Times New Roman" w:cs="Times New Roman"/>
              </w:rPr>
              <w:t xml:space="preserve"> </w:t>
            </w:r>
            <w:r w:rsidR="004335F6" w:rsidRPr="00CE13FD">
              <w:rPr>
                <w:rFonts w:ascii="Times New Roman" w:hAnsi="Times New Roman" w:cs="Times New Roman"/>
              </w:rPr>
              <w:t>xxx</w:t>
            </w:r>
          </w:p>
          <w:p w14:paraId="6360F279" w14:textId="19430711" w:rsidR="004335F6" w:rsidRPr="00CE13FD" w:rsidRDefault="004335F6" w:rsidP="004D3011">
            <w:pPr>
              <w:rPr>
                <w:rFonts w:ascii="Times New Roman" w:hAnsi="Times New Roman" w:cs="Times New Roman"/>
              </w:rPr>
            </w:pPr>
          </w:p>
          <w:p w14:paraId="4782329D" w14:textId="3D9BB0B8" w:rsidR="004335F6" w:rsidRPr="00CE13FD" w:rsidRDefault="00786108" w:rsidP="000557AB">
            <w:pPr>
              <w:rPr>
                <w:rStyle w:val="Hyperkobling"/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9E9142" w:themeColor="accent2" w:themeShade="BF"/>
                  <w:u w:val="single"/>
                </w:rPr>
                <w:id w:val="-240260293"/>
                <w:placeholder>
                  <w:docPart w:val="F90C0A984697437BA0664D4F6A9FF03A"/>
                </w:placeholder>
                <w:temporary/>
                <w:showingPlcHdr/>
                <w15:appearance w15:val="hidden"/>
              </w:sdtPr>
              <w:sdtEndPr>
                <w:rPr>
                  <w:b w:val="0"/>
                  <w:bCs w:val="0"/>
                </w:rPr>
              </w:sdtEndPr>
              <w:sdtContent>
                <w:r w:rsidR="004335F6" w:rsidRPr="008757C4">
                  <w:rPr>
                    <w:rFonts w:ascii="Times New Roman" w:hAnsi="Times New Roman" w:cs="Times New Roman"/>
                    <w:lang w:bidi="nb-NO"/>
                  </w:rPr>
                  <w:t>E-POST:</w:t>
                </w:r>
              </w:sdtContent>
            </w:sdt>
            <w:r w:rsidR="008757C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335F6" w:rsidRPr="00CE13FD">
              <w:rPr>
                <w:rFonts w:ascii="Times New Roman" w:hAnsi="Times New Roman" w:cs="Times New Roman"/>
              </w:rPr>
              <w:t>xxx</w:t>
            </w:r>
          </w:p>
          <w:p w14:paraId="070772E8" w14:textId="00655EFC" w:rsidR="004335F6" w:rsidRPr="00CE13FD" w:rsidRDefault="004335F6" w:rsidP="000557AB">
            <w:pPr>
              <w:pStyle w:val="Overskrift3"/>
              <w:rPr>
                <w:rFonts w:ascii="Times New Roman" w:eastAsiaTheme="minorEastAsia" w:hAnsi="Times New Roman" w:cs="Times New Roman"/>
                <w:b w:val="0"/>
                <w:caps w:val="0"/>
                <w:color w:val="auto"/>
                <w:sz w:val="18"/>
                <w:szCs w:val="22"/>
              </w:rPr>
            </w:pPr>
            <w:r w:rsidRPr="00CE13FD">
              <w:rPr>
                <w:rFonts w:ascii="Times New Roman" w:hAnsi="Times New Roman" w:cs="Times New Roman"/>
              </w:rPr>
              <w:t>Medlem i klubb(er)</w:t>
            </w:r>
          </w:p>
          <w:p w14:paraId="2A5EF16A" w14:textId="2ACD05CC" w:rsidR="004335F6" w:rsidRPr="00CE13FD" w:rsidRDefault="004335F6" w:rsidP="004D3011">
            <w:pPr>
              <w:rPr>
                <w:rFonts w:ascii="Times New Roman" w:hAnsi="Times New Roman" w:cs="Times New Roman"/>
              </w:rPr>
            </w:pPr>
            <w:r w:rsidRPr="00CE13FD">
              <w:rPr>
                <w:rFonts w:ascii="Times New Roman" w:hAnsi="Times New Roman" w:cs="Times New Roman"/>
              </w:rPr>
              <w:t>xxx</w:t>
            </w:r>
          </w:p>
          <w:p w14:paraId="3F42B398" w14:textId="154A0B5F" w:rsidR="004335F6" w:rsidRPr="00CE13FD" w:rsidRDefault="004335F6" w:rsidP="0022522F">
            <w:pPr>
              <w:pStyle w:val="Overskrift3"/>
              <w:rPr>
                <w:rFonts w:ascii="Times New Roman" w:eastAsiaTheme="minorEastAsia" w:hAnsi="Times New Roman" w:cs="Times New Roman"/>
                <w:color w:val="auto"/>
                <w:sz w:val="18"/>
                <w:szCs w:val="22"/>
              </w:rPr>
            </w:pPr>
            <w:r w:rsidRPr="00CE13FD">
              <w:rPr>
                <w:rFonts w:ascii="Times New Roman" w:hAnsi="Times New Roman" w:cs="Times New Roman"/>
              </w:rPr>
              <w:t>Sivilstatus</w:t>
            </w:r>
          </w:p>
          <w:p w14:paraId="14841150" w14:textId="3D038A69" w:rsidR="004335F6" w:rsidRPr="00CE13FD" w:rsidRDefault="004335F6" w:rsidP="0022522F">
            <w:pPr>
              <w:rPr>
                <w:rFonts w:ascii="Times New Roman" w:hAnsi="Times New Roman" w:cs="Times New Roman"/>
                <w:lang w:val="da-DK"/>
              </w:rPr>
            </w:pPr>
            <w:r w:rsidRPr="00CE13FD">
              <w:rPr>
                <w:rFonts w:ascii="Times New Roman" w:hAnsi="Times New Roman" w:cs="Times New Roman"/>
              </w:rPr>
              <w:t>xxx</w:t>
            </w:r>
          </w:p>
          <w:p w14:paraId="51F53707" w14:textId="63D79CBC" w:rsidR="004335F6" w:rsidRPr="00CE13FD" w:rsidRDefault="004335F6" w:rsidP="002252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14:paraId="474CFBE8" w14:textId="77777777" w:rsidR="004335F6" w:rsidRPr="00CE13FD" w:rsidRDefault="004335F6" w:rsidP="00FB448F">
            <w:pPr>
              <w:tabs>
                <w:tab w:val="left" w:pos="990"/>
              </w:tabs>
              <w:ind w:left="-801" w:firstLine="801"/>
              <w:rPr>
                <w:rFonts w:ascii="Times New Roman" w:hAnsi="Times New Roman" w:cs="Times New Roman"/>
              </w:rPr>
            </w:pPr>
          </w:p>
        </w:tc>
        <w:tc>
          <w:tcPr>
            <w:tcW w:w="6872" w:type="dxa"/>
            <w:vMerge/>
          </w:tcPr>
          <w:p w14:paraId="0FAC83E8" w14:textId="04D7E8EA" w:rsidR="004335F6" w:rsidRPr="00CE13FD" w:rsidRDefault="004335F6" w:rsidP="008B7141">
            <w:pPr>
              <w:rPr>
                <w:rFonts w:ascii="Times New Roman" w:hAnsi="Times New Roman" w:cs="Times New Roman"/>
              </w:rPr>
            </w:pPr>
          </w:p>
        </w:tc>
      </w:tr>
    </w:tbl>
    <w:p w14:paraId="6D535022" w14:textId="77A10972" w:rsidR="00D56818" w:rsidRPr="00CE13FD" w:rsidRDefault="00D56818" w:rsidP="000C45FF">
      <w:pPr>
        <w:tabs>
          <w:tab w:val="left" w:pos="990"/>
        </w:tabs>
        <w:rPr>
          <w:rFonts w:ascii="Times New Roman" w:hAnsi="Times New Roman" w:cs="Times New Roman"/>
        </w:rPr>
      </w:pPr>
    </w:p>
    <w:sectPr w:rsidR="00D56818" w:rsidRPr="00CE13FD" w:rsidSect="00B533EC">
      <w:headerReference w:type="default" r:id="rId11"/>
      <w:pgSz w:w="11906" w:h="16838" w:code="9"/>
      <w:pgMar w:top="709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6B19D" w14:textId="77777777" w:rsidR="00786108" w:rsidRDefault="00786108" w:rsidP="000C45FF">
      <w:r>
        <w:separator/>
      </w:r>
    </w:p>
  </w:endnote>
  <w:endnote w:type="continuationSeparator" w:id="0">
    <w:p w14:paraId="122BD142" w14:textId="77777777" w:rsidR="00786108" w:rsidRDefault="0078610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60E28" w14:textId="77777777" w:rsidR="00786108" w:rsidRDefault="00786108" w:rsidP="000C45FF">
      <w:r>
        <w:separator/>
      </w:r>
    </w:p>
  </w:footnote>
  <w:footnote w:type="continuationSeparator" w:id="0">
    <w:p w14:paraId="5CB3A02C" w14:textId="77777777" w:rsidR="00786108" w:rsidRDefault="0078610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1A8D4" w14:textId="77777777" w:rsidR="000C45FF" w:rsidRDefault="000C45FF">
    <w:pPr>
      <w:pStyle w:val="Topptekst"/>
    </w:pPr>
    <w:r>
      <w:rPr>
        <w:noProof/>
        <w:lang w:bidi="nb-NO"/>
      </w:rPr>
      <w:drawing>
        <wp:anchor distT="0" distB="0" distL="114300" distR="114300" simplePos="0" relativeHeight="251658240" behindDoc="1" locked="0" layoutInCell="1" allowOverlap="1" wp14:anchorId="3D364392" wp14:editId="65CB01B1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1330088278" name="Grafikk 13300882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69D"/>
    <w:rsid w:val="00036450"/>
    <w:rsid w:val="000557AB"/>
    <w:rsid w:val="00094499"/>
    <w:rsid w:val="000C45FF"/>
    <w:rsid w:val="000E3980"/>
    <w:rsid w:val="000E3FD1"/>
    <w:rsid w:val="00112054"/>
    <w:rsid w:val="001525E1"/>
    <w:rsid w:val="00162873"/>
    <w:rsid w:val="00180329"/>
    <w:rsid w:val="00182136"/>
    <w:rsid w:val="0019001F"/>
    <w:rsid w:val="001925CC"/>
    <w:rsid w:val="001A74A5"/>
    <w:rsid w:val="001B2ABD"/>
    <w:rsid w:val="001E0391"/>
    <w:rsid w:val="001E1759"/>
    <w:rsid w:val="001F1ECC"/>
    <w:rsid w:val="0022522F"/>
    <w:rsid w:val="00240074"/>
    <w:rsid w:val="002400EB"/>
    <w:rsid w:val="00256CF7"/>
    <w:rsid w:val="00265D94"/>
    <w:rsid w:val="00281FD5"/>
    <w:rsid w:val="00284BF4"/>
    <w:rsid w:val="002D3023"/>
    <w:rsid w:val="0030481B"/>
    <w:rsid w:val="003156FC"/>
    <w:rsid w:val="003254B5"/>
    <w:rsid w:val="0035066F"/>
    <w:rsid w:val="00361ACF"/>
    <w:rsid w:val="0037121F"/>
    <w:rsid w:val="003A6B7D"/>
    <w:rsid w:val="003B06CA"/>
    <w:rsid w:val="003F78C0"/>
    <w:rsid w:val="004071FC"/>
    <w:rsid w:val="004335F6"/>
    <w:rsid w:val="00437AF2"/>
    <w:rsid w:val="00445947"/>
    <w:rsid w:val="004813B3"/>
    <w:rsid w:val="00492F35"/>
    <w:rsid w:val="00496591"/>
    <w:rsid w:val="004C63E4"/>
    <w:rsid w:val="004D1604"/>
    <w:rsid w:val="004D3011"/>
    <w:rsid w:val="004F6B24"/>
    <w:rsid w:val="00514851"/>
    <w:rsid w:val="005262AC"/>
    <w:rsid w:val="005316C7"/>
    <w:rsid w:val="00561B26"/>
    <w:rsid w:val="00591DF2"/>
    <w:rsid w:val="005E39D5"/>
    <w:rsid w:val="00600670"/>
    <w:rsid w:val="0062123A"/>
    <w:rsid w:val="00646E75"/>
    <w:rsid w:val="006771D0"/>
    <w:rsid w:val="006779A9"/>
    <w:rsid w:val="006B7363"/>
    <w:rsid w:val="006E4B78"/>
    <w:rsid w:val="006F633E"/>
    <w:rsid w:val="00703096"/>
    <w:rsid w:val="00715FCB"/>
    <w:rsid w:val="00717107"/>
    <w:rsid w:val="00742445"/>
    <w:rsid w:val="00743101"/>
    <w:rsid w:val="007775E1"/>
    <w:rsid w:val="00786108"/>
    <w:rsid w:val="007867A0"/>
    <w:rsid w:val="007927F5"/>
    <w:rsid w:val="00794236"/>
    <w:rsid w:val="007C51BB"/>
    <w:rsid w:val="00802CA0"/>
    <w:rsid w:val="00874981"/>
    <w:rsid w:val="008757C4"/>
    <w:rsid w:val="00877703"/>
    <w:rsid w:val="0088545C"/>
    <w:rsid w:val="00886785"/>
    <w:rsid w:val="00897B2B"/>
    <w:rsid w:val="008B7141"/>
    <w:rsid w:val="009148B3"/>
    <w:rsid w:val="0092485B"/>
    <w:rsid w:val="009260CD"/>
    <w:rsid w:val="009267DC"/>
    <w:rsid w:val="00940A58"/>
    <w:rsid w:val="00952C25"/>
    <w:rsid w:val="0098592C"/>
    <w:rsid w:val="009867FD"/>
    <w:rsid w:val="009F2827"/>
    <w:rsid w:val="00A2118D"/>
    <w:rsid w:val="00A7045B"/>
    <w:rsid w:val="00A93E33"/>
    <w:rsid w:val="00AD76E2"/>
    <w:rsid w:val="00AD7DD5"/>
    <w:rsid w:val="00AE7882"/>
    <w:rsid w:val="00B061F9"/>
    <w:rsid w:val="00B17069"/>
    <w:rsid w:val="00B17CCA"/>
    <w:rsid w:val="00B20152"/>
    <w:rsid w:val="00B359E4"/>
    <w:rsid w:val="00B4467D"/>
    <w:rsid w:val="00B533EC"/>
    <w:rsid w:val="00B57D98"/>
    <w:rsid w:val="00B70850"/>
    <w:rsid w:val="00BE28EA"/>
    <w:rsid w:val="00C066B6"/>
    <w:rsid w:val="00C37BA1"/>
    <w:rsid w:val="00C4674C"/>
    <w:rsid w:val="00C506CF"/>
    <w:rsid w:val="00C72BED"/>
    <w:rsid w:val="00C7472C"/>
    <w:rsid w:val="00C8146C"/>
    <w:rsid w:val="00C9578B"/>
    <w:rsid w:val="00CA4044"/>
    <w:rsid w:val="00CB0055"/>
    <w:rsid w:val="00CB7FF4"/>
    <w:rsid w:val="00CC5E50"/>
    <w:rsid w:val="00CD44E9"/>
    <w:rsid w:val="00CE13FD"/>
    <w:rsid w:val="00D2522B"/>
    <w:rsid w:val="00D422DE"/>
    <w:rsid w:val="00D5459D"/>
    <w:rsid w:val="00D56818"/>
    <w:rsid w:val="00D83BF9"/>
    <w:rsid w:val="00D8480B"/>
    <w:rsid w:val="00DA1F4D"/>
    <w:rsid w:val="00DA3A7A"/>
    <w:rsid w:val="00DD172A"/>
    <w:rsid w:val="00DE4A6F"/>
    <w:rsid w:val="00DF2A19"/>
    <w:rsid w:val="00DF369D"/>
    <w:rsid w:val="00E25A26"/>
    <w:rsid w:val="00E4381A"/>
    <w:rsid w:val="00E55D74"/>
    <w:rsid w:val="00E9713F"/>
    <w:rsid w:val="00F25B42"/>
    <w:rsid w:val="00F36C26"/>
    <w:rsid w:val="00F42A30"/>
    <w:rsid w:val="00F44687"/>
    <w:rsid w:val="00F56CBB"/>
    <w:rsid w:val="00F60274"/>
    <w:rsid w:val="00F77FB9"/>
    <w:rsid w:val="00FB068F"/>
    <w:rsid w:val="00FB448F"/>
    <w:rsid w:val="00FC1559"/>
    <w:rsid w:val="00FC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EE5B2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F09415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B76E0B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telTegn">
    <w:name w:val="Tittel Tegn"/>
    <w:basedOn w:val="Standardskriftforavsnitt"/>
    <w:link w:val="Tittel"/>
    <w:uiPriority w:val="10"/>
    <w:rsid w:val="001B2ABD"/>
    <w:rPr>
      <w:caps/>
      <w:color w:val="000000" w:themeColor="text1"/>
      <w:sz w:val="96"/>
      <w:szCs w:val="76"/>
    </w:rPr>
  </w:style>
  <w:style w:type="character" w:styleId="Utheving">
    <w:name w:val="Emphasis"/>
    <w:basedOn w:val="Standardskriftforavsnit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D76E2"/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foravsnitt"/>
    <w:link w:val="Dato"/>
    <w:uiPriority w:val="99"/>
    <w:rsid w:val="00036450"/>
    <w:rPr>
      <w:sz w:val="18"/>
      <w:szCs w:val="22"/>
    </w:rPr>
  </w:style>
  <w:style w:type="character" w:styleId="Hyperkobling">
    <w:name w:val="Hyperlink"/>
    <w:basedOn w:val="Standardskriftforavsnitt"/>
    <w:uiPriority w:val="99"/>
    <w:unhideWhenUsed/>
    <w:rsid w:val="00281FD5"/>
    <w:rPr>
      <w:color w:val="9E9142" w:themeColor="accent2" w:themeShade="BF"/>
      <w:u w:val="single"/>
    </w:rPr>
  </w:style>
  <w:style w:type="character" w:styleId="Ulstomtale">
    <w:name w:val="Unresolved Mention"/>
    <w:basedOn w:val="Standardskriftforavsnitt"/>
    <w:uiPriority w:val="99"/>
    <w:semiHidden/>
    <w:rsid w:val="004813B3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0C45FF"/>
    <w:rPr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0C45FF"/>
    <w:rPr>
      <w:sz w:val="22"/>
      <w:szCs w:val="22"/>
    </w:rPr>
  </w:style>
  <w:style w:type="table" w:styleId="Tabellrutenett">
    <w:name w:val="Table Grid"/>
    <w:basedOn w:val="Vanligtabel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1B2ABD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B76E0B" w:themeColor="accent1" w:themeShade="BF"/>
      <w:sz w:val="22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B359E4"/>
    <w:rPr>
      <w:b/>
      <w:sz w:val="18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2A19"/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2A19"/>
    <w:rPr>
      <w:rFonts w:ascii="Segoe UI" w:hAnsi="Segoe UI" w:cs="Segoe UI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D56818"/>
    <w:pPr>
      <w:spacing w:after="200"/>
    </w:pPr>
    <w:rPr>
      <w:i/>
      <w:iCs/>
      <w:color w:val="9D360E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trtved\AppData\Roaming\Microsoft\Templates\Bl&#229;gr&#229;%20C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FC1D75ADA244F6B5D5B106E6D96B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50FF16-BDBF-44EA-97F9-F24332B0E657}"/>
      </w:docPartPr>
      <w:docPartBody>
        <w:p w:rsidR="00FC1E00" w:rsidRDefault="00FC1E00" w:rsidP="00FC1E00">
          <w:pPr>
            <w:pStyle w:val="EDFC1D75ADA244F6B5D5B106E6D96BC6"/>
          </w:pPr>
          <w:r w:rsidRPr="00CB0055">
            <w:rPr>
              <w:lang w:bidi="nb-NO"/>
            </w:rPr>
            <w:t>Kontakt</w:t>
          </w:r>
        </w:p>
      </w:docPartBody>
    </w:docPart>
    <w:docPart>
      <w:docPartPr>
        <w:name w:val="2887F71E773F4377ACE0E2D30790C5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FD92563-F5EB-4BF7-846E-F65504C959D9}"/>
      </w:docPartPr>
      <w:docPartBody>
        <w:p w:rsidR="00FC1E00" w:rsidRDefault="00FC1E00" w:rsidP="00FC1E00">
          <w:pPr>
            <w:pStyle w:val="2887F71E773F4377ACE0E2D30790C538"/>
          </w:pPr>
          <w:r w:rsidRPr="004D3011">
            <w:rPr>
              <w:lang w:bidi="nb-NO"/>
            </w:rPr>
            <w:t>TELEFON:</w:t>
          </w:r>
        </w:p>
      </w:docPartBody>
    </w:docPart>
    <w:docPart>
      <w:docPartPr>
        <w:name w:val="F90C0A984697437BA0664D4F6A9FF0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D0B3F23-7E1F-4803-BDAF-14DE6DDB4972}"/>
      </w:docPartPr>
      <w:docPartBody>
        <w:p w:rsidR="00FC1E00" w:rsidRDefault="00FC1E00" w:rsidP="00FC1E00">
          <w:pPr>
            <w:pStyle w:val="F90C0A984697437BA0664D4F6A9FF03A"/>
          </w:pPr>
          <w:r w:rsidRPr="004D3011">
            <w:rPr>
              <w:lang w:bidi="nb-NO"/>
            </w:rPr>
            <w:t>E-POST: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EC5"/>
    <w:rsid w:val="001E5406"/>
    <w:rsid w:val="00265D94"/>
    <w:rsid w:val="003A2C87"/>
    <w:rsid w:val="0092485B"/>
    <w:rsid w:val="00947809"/>
    <w:rsid w:val="00A71EC5"/>
    <w:rsid w:val="00CB79E0"/>
    <w:rsid w:val="00FC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Pr>
      <w:color w:val="BF4E14" w:themeColor="accent2" w:themeShade="BF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EDFC1D75ADA244F6B5D5B106E6D96BC6">
    <w:name w:val="EDFC1D75ADA244F6B5D5B106E6D96BC6"/>
    <w:rsid w:val="00FC1E00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2887F71E773F4377ACE0E2D30790C538">
    <w:name w:val="2887F71E773F4377ACE0E2D30790C538"/>
    <w:rsid w:val="00FC1E00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F90C0A984697437BA0664D4F6A9FF03A">
    <w:name w:val="F90C0A984697437BA0664D4F6A9FF03A"/>
    <w:rsid w:val="00FC1E00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6dc385-40a0-45e7-8d16-8325e8173af4">
      <Terms xmlns="http://schemas.microsoft.com/office/infopath/2007/PartnerControls"/>
    </lcf76f155ced4ddcb4097134ff3c332f>
    <TaxCatchAll xmlns="262cbf65-cd49-4030-96bd-f4edf5d0a1e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D865D15511E4299ABCAB48A42048A" ma:contentTypeVersion="15" ma:contentTypeDescription="Opprett et nytt dokument." ma:contentTypeScope="" ma:versionID="43d141a5be2a92148cfde29eb4ae94fc">
  <xsd:schema xmlns:xsd="http://www.w3.org/2001/XMLSchema" xmlns:xs="http://www.w3.org/2001/XMLSchema" xmlns:p="http://schemas.microsoft.com/office/2006/metadata/properties" xmlns:ns2="3c6dc385-40a0-45e7-8d16-8325e8173af4" xmlns:ns3="262cbf65-cd49-4030-96bd-f4edf5d0a1ee" targetNamespace="http://schemas.microsoft.com/office/2006/metadata/properties" ma:root="true" ma:fieldsID="9496ee0c945695f6909351ce3a0ccd67" ns2:_="" ns3:_="">
    <xsd:import namespace="3c6dc385-40a0-45e7-8d16-8325e8173af4"/>
    <xsd:import namespace="262cbf65-cd49-4030-96bd-f4edf5d0a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dc385-40a0-45e7-8d16-8325e8173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emerkelapper" ma:readOnly="false" ma:fieldId="{5cf76f15-5ced-4ddc-b409-7134ff3c332f}" ma:taxonomyMulti="true" ma:sspId="3faee6fc-90e7-4fde-9055-e9344c3f9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cbf65-cd49-4030-96bd-f4edf5d0a1e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abfe9c7-be27-4646-8f4c-a7666232a81d}" ma:internalName="TaxCatchAll" ma:showField="CatchAllData" ma:web="262cbf65-cd49-4030-96bd-f4edf5d0a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0466F1C-4048-4A95-B826-1510C5A0CABB}"/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427AEA-9B9D-443A-8E64-9FAA8FBE3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Blågrå CV</Template>
  <TotalTime>0</TotalTime>
  <Pages>1</Pages>
  <Words>116</Words>
  <Characters>771</Characters>
  <Application>Microsoft Office Word</Application>
  <DocSecurity>0</DocSecurity>
  <Lines>35</Lines>
  <Paragraphs>23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2023-02-28T22:13:00Z</dcterms:created>
  <dcterms:modified xsi:type="dcterms:W3CDTF">2026-01-16T08:34:00Z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0x0101006DCD865D15511E4299ABCAB48A42048A</vt:lpwstr>
  </property>
  <property fmtid="{D5CDD505-2E9C-101B-9397-08002B2CF9AE}" pid="3" name="GrammarlyDocumentId">
    <vt:lpwstr>fdca4ae3-5775-4e9c-b421-c70d87c56736</vt:lpwstr>
  </property>
</Properties>
</file>